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568B" w14:textId="7DD7E767" w:rsidR="00AD02EE" w:rsidRPr="003C7F4E" w:rsidRDefault="006E4447">
      <w:pPr>
        <w:pStyle w:val="Default"/>
        <w:jc w:val="right"/>
        <w:rPr>
          <w:rFonts w:ascii="Arial" w:hAnsi="Arial" w:cs="Arial"/>
          <w:b/>
          <w:bCs/>
        </w:rPr>
      </w:pPr>
      <w:r w:rsidRPr="003C7F4E">
        <w:rPr>
          <w:rFonts w:ascii="Arial" w:hAnsi="Arial" w:cs="Arial"/>
          <w:b/>
          <w:bCs/>
        </w:rPr>
        <w:t>A</w:t>
      </w:r>
      <w:r w:rsidR="00660BFC" w:rsidRPr="003C7F4E">
        <w:rPr>
          <w:rFonts w:ascii="Arial" w:hAnsi="Arial" w:cs="Arial"/>
          <w:b/>
          <w:bCs/>
        </w:rPr>
        <w:t>llegato</w:t>
      </w:r>
      <w:r w:rsidRPr="003C7F4E">
        <w:rPr>
          <w:rFonts w:ascii="Arial" w:hAnsi="Arial" w:cs="Arial"/>
          <w:b/>
          <w:bCs/>
        </w:rPr>
        <w:t xml:space="preserve"> </w:t>
      </w:r>
      <w:r w:rsidR="00444C44">
        <w:rPr>
          <w:rFonts w:ascii="Arial" w:hAnsi="Arial" w:cs="Arial"/>
          <w:b/>
          <w:bCs/>
        </w:rPr>
        <w:t>4</w:t>
      </w:r>
    </w:p>
    <w:p w14:paraId="13D5C1C7" w14:textId="77777777" w:rsidR="00AD02EE" w:rsidRPr="003C7F4E" w:rsidRDefault="00AD02EE">
      <w:pPr>
        <w:pStyle w:val="Textbody"/>
        <w:autoSpaceDE w:val="0"/>
        <w:spacing w:after="0"/>
        <w:rPr>
          <w:rFonts w:ascii="Arial" w:eastAsia="Malgun Gothic" w:hAnsi="Arial" w:cs="Arial"/>
          <w:b/>
          <w:bCs/>
          <w:color w:val="111111"/>
        </w:rPr>
      </w:pPr>
    </w:p>
    <w:p w14:paraId="4D73FCD1" w14:textId="77777777" w:rsidR="00CA3257" w:rsidRPr="003C7F4E" w:rsidRDefault="00CA3257" w:rsidP="00CA3257">
      <w:pPr>
        <w:pStyle w:val="Textbody"/>
        <w:autoSpaceDE w:val="0"/>
        <w:spacing w:after="0"/>
        <w:jc w:val="center"/>
        <w:rPr>
          <w:rFonts w:ascii="Arial" w:eastAsia="Malgun Gothic" w:hAnsi="Arial" w:cs="Arial"/>
          <w:b/>
          <w:bCs/>
          <w:color w:val="111111"/>
        </w:rPr>
      </w:pPr>
      <w:r w:rsidRPr="003C7F4E">
        <w:rPr>
          <w:rFonts w:ascii="Arial" w:eastAsia="Malgun Gothic" w:hAnsi="Arial" w:cs="Arial"/>
          <w:b/>
          <w:bCs/>
          <w:color w:val="111111"/>
        </w:rPr>
        <w:t xml:space="preserve">DICHIARAZIONE DI RAGGRUPPAMENTO INFORMALE  </w:t>
      </w:r>
    </w:p>
    <w:p w14:paraId="194A5F96" w14:textId="77777777" w:rsidR="00C46893" w:rsidRPr="003C7F4E" w:rsidRDefault="00C46893" w:rsidP="00C46893">
      <w:pPr>
        <w:autoSpaceDN/>
        <w:spacing w:after="120" w:line="100" w:lineRule="atLeast"/>
        <w:ind w:right="-356"/>
        <w:jc w:val="both"/>
        <w:rPr>
          <w:rFonts w:ascii="Arial" w:hAnsi="Arial" w:cs="Arial"/>
          <w:b/>
          <w:kern w:val="1"/>
          <w:lang w:eastAsia="hi-IN"/>
        </w:rPr>
      </w:pPr>
    </w:p>
    <w:p w14:paraId="2610502B" w14:textId="77777777" w:rsidR="00762631" w:rsidRDefault="00762631" w:rsidP="00762631">
      <w:pPr>
        <w:pStyle w:val="Default"/>
        <w:ind w:right="-1"/>
        <w:jc w:val="center"/>
        <w:rPr>
          <w:rFonts w:ascii="Arial" w:hAnsi="Arial" w:cs="Arial"/>
          <w:b/>
          <w:bCs/>
        </w:rPr>
      </w:pPr>
      <w:r w:rsidRPr="00545338">
        <w:rPr>
          <w:rFonts w:ascii="Arial" w:hAnsi="Arial" w:cs="Arial"/>
          <w:b/>
          <w:bCs/>
        </w:rPr>
        <w:t>AVVISO PUBBLICO</w:t>
      </w:r>
    </w:p>
    <w:p w14:paraId="7BEDCF78" w14:textId="77777777" w:rsidR="00DB7264" w:rsidRPr="00545338" w:rsidRDefault="00DB7264" w:rsidP="00762631">
      <w:pPr>
        <w:pStyle w:val="Default"/>
        <w:ind w:right="-1"/>
        <w:jc w:val="center"/>
        <w:rPr>
          <w:rFonts w:ascii="Arial" w:hAnsi="Arial" w:cs="Arial"/>
          <w:b/>
          <w:bCs/>
        </w:rPr>
      </w:pPr>
    </w:p>
    <w:p w14:paraId="18E4B073" w14:textId="77777777" w:rsidR="00131FFB" w:rsidRPr="00131FFB" w:rsidRDefault="00131FFB" w:rsidP="00131FFB">
      <w:pPr>
        <w:pStyle w:val="Default"/>
        <w:ind w:right="-1"/>
        <w:rPr>
          <w:rFonts w:ascii="Arial" w:hAnsi="Arial" w:cs="Arial"/>
          <w:b/>
          <w:bCs/>
          <w:kern w:val="1"/>
          <w:sz w:val="18"/>
          <w:lang w:eastAsia="hi-IN"/>
        </w:rPr>
      </w:pPr>
      <w:r w:rsidRPr="00131FFB">
        <w:rPr>
          <w:rFonts w:ascii="Arial" w:hAnsi="Arial" w:cs="Arial"/>
          <w:b/>
          <w:bCs/>
          <w:kern w:val="1"/>
          <w:sz w:val="18"/>
          <w:lang w:eastAsia="hi-IN"/>
        </w:rPr>
        <w:t xml:space="preserve">Approvato con Determina n. TEC 162 del 30/09/2026 </w:t>
      </w:r>
    </w:p>
    <w:p w14:paraId="5AE056E3" w14:textId="77777777" w:rsidR="00762631" w:rsidRPr="00545338" w:rsidRDefault="00762631" w:rsidP="00762631">
      <w:pPr>
        <w:pStyle w:val="Default"/>
        <w:ind w:right="-1"/>
        <w:jc w:val="both"/>
        <w:rPr>
          <w:rFonts w:ascii="Arial" w:hAnsi="Arial" w:cs="Arial"/>
          <w:b/>
          <w:bCs/>
        </w:rPr>
      </w:pPr>
    </w:p>
    <w:p w14:paraId="6B72376D" w14:textId="77777777" w:rsidR="00762631" w:rsidRPr="00545338" w:rsidRDefault="00762631" w:rsidP="00762631">
      <w:pPr>
        <w:pStyle w:val="Default"/>
        <w:ind w:right="-1"/>
        <w:jc w:val="both"/>
        <w:rPr>
          <w:rFonts w:ascii="Arial" w:hAnsi="Arial" w:cs="Arial"/>
          <w:b/>
        </w:rPr>
      </w:pPr>
      <w:r w:rsidRPr="00545338">
        <w:rPr>
          <w:rFonts w:ascii="Arial" w:hAnsi="Arial" w:cs="Arial"/>
          <w:b/>
          <w:bCs/>
        </w:rPr>
        <w:t xml:space="preserve">PER LA </w:t>
      </w:r>
      <w:bookmarkStart w:id="0" w:name="_Hlk87343730"/>
      <w:r w:rsidRPr="00545338">
        <w:rPr>
          <w:rFonts w:ascii="Arial" w:hAnsi="Arial" w:cs="Arial"/>
          <w:b/>
        </w:rPr>
        <w:t xml:space="preserve">CO-PROGETTAZIONE FINALIZZATA ALLA REALIZZAZIONE DI ATTIVITÀ DI INTERESSE GENERALE PER LA REALIZZAZIONE DI PROGETTI DI CITTADINANZA ATTIVA E DI PROMOZIONE SOCIALE NEL COMUNE DI VERUCCHIO, AI SENSI DELL’ART. 55 DEL DECRETO LEGISLATIVO 3 LUGLIO 2017 N. 117 “CODICE DEL TERZO </w:t>
      </w:r>
      <w:r w:rsidRPr="00574106">
        <w:rPr>
          <w:rFonts w:ascii="Arial" w:hAnsi="Arial" w:cs="Arial"/>
          <w:b/>
        </w:rPr>
        <w:t>SETTORE” per il triennio 2026/2028 rinnovabile per un ulteriore annualità.</w:t>
      </w:r>
      <w:r w:rsidRPr="00545338">
        <w:rPr>
          <w:rFonts w:ascii="Arial" w:hAnsi="Arial" w:cs="Arial"/>
          <w:b/>
        </w:rPr>
        <w:t xml:space="preserve"> </w:t>
      </w:r>
      <w:bookmarkEnd w:id="0"/>
    </w:p>
    <w:p w14:paraId="6702BD0A" w14:textId="005B3C40" w:rsidR="00AD02EE" w:rsidRPr="003C7F4E" w:rsidRDefault="00AD02EE">
      <w:pPr>
        <w:pStyle w:val="Default"/>
        <w:jc w:val="center"/>
        <w:rPr>
          <w:rFonts w:ascii="Arial" w:hAnsi="Arial" w:cs="Arial"/>
          <w:b/>
          <w:bCs/>
        </w:rPr>
      </w:pPr>
    </w:p>
    <w:p w14:paraId="6F1B0F5B" w14:textId="77777777" w:rsidR="00AD02EE" w:rsidRPr="003C7F4E" w:rsidRDefault="00AD02EE">
      <w:pPr>
        <w:pStyle w:val="Default"/>
        <w:jc w:val="both"/>
        <w:rPr>
          <w:rFonts w:ascii="Arial" w:hAnsi="Arial" w:cs="Arial"/>
          <w:b/>
          <w:bCs/>
          <w:i/>
          <w:iCs/>
        </w:rPr>
      </w:pPr>
    </w:p>
    <w:p w14:paraId="7C291762" w14:textId="3BF324FE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I/le sottoscritti/e: ____________________________________________</w:t>
      </w:r>
      <w:r w:rsidR="004276B8" w:rsidRPr="003C7F4E">
        <w:rPr>
          <w:rFonts w:ascii="Arial" w:hAnsi="Arial" w:cs="Arial"/>
        </w:rPr>
        <w:t>____________________________</w:t>
      </w:r>
    </w:p>
    <w:p w14:paraId="4F72F839" w14:textId="0242A7E4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08A972A9" w14:textId="3FFA529C" w:rsidR="00AD02EE" w:rsidRPr="003C7F4E" w:rsidRDefault="006E4447" w:rsidP="008304FB">
      <w:pPr>
        <w:pStyle w:val="Default"/>
        <w:rPr>
          <w:rFonts w:ascii="Arial" w:hAnsi="Arial" w:cs="Arial"/>
        </w:rPr>
      </w:pPr>
      <w:bookmarkStart w:id="1" w:name="_Hlk132903512"/>
      <w:r w:rsidRPr="003C7F4E">
        <w:rPr>
          <w:rFonts w:ascii="Arial" w:hAnsi="Arial" w:cs="Arial"/>
        </w:rPr>
        <w:t>_______________________________________________________</w:t>
      </w:r>
      <w:r w:rsidR="004276B8" w:rsidRPr="003C7F4E">
        <w:rPr>
          <w:rFonts w:ascii="Arial" w:hAnsi="Arial" w:cs="Arial"/>
        </w:rPr>
        <w:t>________________</w:t>
      </w:r>
      <w:r w:rsidR="00BB48E6">
        <w:rPr>
          <w:rFonts w:ascii="Arial" w:hAnsi="Arial" w:cs="Arial"/>
        </w:rPr>
        <w:t>_</w:t>
      </w:r>
    </w:p>
    <w:bookmarkEnd w:id="1"/>
    <w:p w14:paraId="67A0699A" w14:textId="57ABD56C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1000193B" w14:textId="77777777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in qualità di legali rappresentanti dei soggetti:</w:t>
      </w:r>
    </w:p>
    <w:p w14:paraId="6ED4AF91" w14:textId="08EC3D06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70604449" w14:textId="528847A6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3828930A" w14:textId="033BBDA6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079DBD7A" w14:textId="060D512B" w:rsidR="00AD02EE" w:rsidRPr="003C7F4E" w:rsidRDefault="006E4447" w:rsidP="008304FB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________________________________________________________________</w:t>
      </w:r>
      <w:r w:rsidR="004276B8" w:rsidRPr="003C7F4E">
        <w:rPr>
          <w:rFonts w:ascii="Arial" w:hAnsi="Arial" w:cs="Arial"/>
        </w:rPr>
        <w:t>________</w:t>
      </w:r>
    </w:p>
    <w:p w14:paraId="7F3BD96A" w14:textId="77777777" w:rsidR="004276B8" w:rsidRPr="003C7F4E" w:rsidRDefault="004276B8" w:rsidP="008304FB">
      <w:pPr>
        <w:pStyle w:val="Default"/>
        <w:rPr>
          <w:rFonts w:ascii="Arial" w:hAnsi="Arial" w:cs="Arial"/>
        </w:rPr>
      </w:pPr>
    </w:p>
    <w:p w14:paraId="04107541" w14:textId="69641464" w:rsidR="00AD02EE" w:rsidRPr="003C7F4E" w:rsidRDefault="006E4447">
      <w:pPr>
        <w:pStyle w:val="Default"/>
        <w:jc w:val="both"/>
        <w:rPr>
          <w:rFonts w:ascii="Arial" w:hAnsi="Arial" w:cs="Arial"/>
        </w:rPr>
      </w:pPr>
      <w:r w:rsidRPr="003C7F4E">
        <w:rPr>
          <w:rFonts w:ascii="Arial" w:hAnsi="Arial" w:cs="Arial"/>
        </w:rPr>
        <w:t>consapevoli della responsabilità penale in caso di dichiarazioni mendaci, ai sensi e per gli effetti</w:t>
      </w:r>
      <w:r w:rsidR="00BB48E6">
        <w:rPr>
          <w:rFonts w:ascii="Arial" w:hAnsi="Arial" w:cs="Arial"/>
        </w:rPr>
        <w:t xml:space="preserve"> </w:t>
      </w:r>
      <w:r w:rsidRPr="003C7F4E">
        <w:rPr>
          <w:rFonts w:ascii="Arial" w:hAnsi="Arial" w:cs="Arial"/>
        </w:rPr>
        <w:t>dell’art. 76 del D.P.R. 28 dicembre 2000, n. 445,</w:t>
      </w:r>
    </w:p>
    <w:p w14:paraId="2C70C8A1" w14:textId="77777777" w:rsidR="008304FB" w:rsidRPr="003C7F4E" w:rsidRDefault="008304FB">
      <w:pPr>
        <w:pStyle w:val="Default"/>
        <w:jc w:val="both"/>
        <w:rPr>
          <w:rFonts w:ascii="Arial" w:hAnsi="Arial" w:cs="Arial"/>
        </w:rPr>
      </w:pPr>
    </w:p>
    <w:p w14:paraId="066EFDDB" w14:textId="77777777" w:rsidR="00AD02EE" w:rsidRPr="003C7F4E" w:rsidRDefault="006E4447">
      <w:pPr>
        <w:pStyle w:val="Default"/>
        <w:jc w:val="center"/>
        <w:rPr>
          <w:rFonts w:ascii="Arial" w:hAnsi="Arial" w:cs="Arial"/>
          <w:b/>
          <w:bCs/>
        </w:rPr>
      </w:pPr>
      <w:r w:rsidRPr="003C7F4E">
        <w:rPr>
          <w:rFonts w:ascii="Arial" w:hAnsi="Arial" w:cs="Arial"/>
          <w:b/>
          <w:bCs/>
        </w:rPr>
        <w:t>MANIFESTANO</w:t>
      </w:r>
    </w:p>
    <w:p w14:paraId="6B0D79B9" w14:textId="1C3E6520" w:rsidR="00AD02EE" w:rsidRPr="003C7F4E" w:rsidRDefault="006E4447">
      <w:pPr>
        <w:pStyle w:val="Default"/>
        <w:jc w:val="both"/>
        <w:rPr>
          <w:rFonts w:ascii="Arial" w:hAnsi="Arial" w:cs="Arial"/>
        </w:rPr>
      </w:pPr>
      <w:r w:rsidRPr="003C7F4E">
        <w:rPr>
          <w:rFonts w:ascii="Arial" w:hAnsi="Arial" w:cs="Arial"/>
        </w:rPr>
        <w:t>congiuntamente il proprio interesse a partecipare all'attività di co</w:t>
      </w:r>
      <w:r w:rsidR="008304FB" w:rsidRPr="003C7F4E">
        <w:rPr>
          <w:rFonts w:ascii="Arial" w:hAnsi="Arial" w:cs="Arial"/>
        </w:rPr>
        <w:t>-</w:t>
      </w:r>
      <w:r w:rsidRPr="003C7F4E">
        <w:rPr>
          <w:rFonts w:ascii="Arial" w:hAnsi="Arial" w:cs="Arial"/>
        </w:rPr>
        <w:t>progettazione</w:t>
      </w:r>
      <w:r w:rsidR="008304FB" w:rsidRPr="003C7F4E">
        <w:rPr>
          <w:rFonts w:ascii="Arial" w:hAnsi="Arial" w:cs="Arial"/>
        </w:rPr>
        <w:t xml:space="preserve"> </w:t>
      </w:r>
      <w:r w:rsidR="00C46893" w:rsidRPr="003C7F4E">
        <w:rPr>
          <w:rFonts w:ascii="Arial" w:hAnsi="Arial" w:cs="Arial"/>
        </w:rPr>
        <w:t xml:space="preserve">del programma di gestione e delle attività del centro di aggregazione giovanile e culturale Ex </w:t>
      </w:r>
      <w:r w:rsidR="00BB565F">
        <w:rPr>
          <w:rFonts w:ascii="Arial" w:hAnsi="Arial" w:cs="Arial"/>
        </w:rPr>
        <w:t xml:space="preserve">Stazione Rosa </w:t>
      </w:r>
      <w:r w:rsidR="00C46893" w:rsidRPr="003C7F4E">
        <w:rPr>
          <w:rFonts w:ascii="Arial" w:hAnsi="Arial" w:cs="Arial"/>
        </w:rPr>
        <w:t>ai sensi dell’art. 55 del D. Lgs. 117/2017</w:t>
      </w:r>
    </w:p>
    <w:p w14:paraId="7F038CC3" w14:textId="77777777" w:rsidR="00AD02EE" w:rsidRPr="003C7F4E" w:rsidRDefault="00AD02EE">
      <w:pPr>
        <w:pStyle w:val="Default"/>
        <w:jc w:val="both"/>
        <w:rPr>
          <w:rFonts w:ascii="Arial" w:hAnsi="Arial" w:cs="Arial"/>
          <w:b/>
          <w:bCs/>
          <w:color w:val="111111"/>
        </w:rPr>
      </w:pPr>
    </w:p>
    <w:p w14:paraId="463C1E09" w14:textId="77777777" w:rsidR="00AD02EE" w:rsidRPr="003C7F4E" w:rsidRDefault="006E4447">
      <w:pPr>
        <w:pStyle w:val="Default"/>
        <w:jc w:val="center"/>
        <w:rPr>
          <w:rFonts w:ascii="Arial" w:hAnsi="Arial" w:cs="Arial"/>
          <w:b/>
          <w:bCs/>
        </w:rPr>
      </w:pPr>
      <w:r w:rsidRPr="003C7F4E">
        <w:rPr>
          <w:rFonts w:ascii="Arial" w:hAnsi="Arial" w:cs="Arial"/>
          <w:b/>
          <w:bCs/>
        </w:rPr>
        <w:t>DICHIARANO</w:t>
      </w:r>
    </w:p>
    <w:p w14:paraId="71C3B442" w14:textId="3F3BA41D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di impegnarsi, qualora ammessi, ad operare in maniera congiunta nel percorso di co-progettazione</w:t>
      </w:r>
      <w:r w:rsidR="008E787E">
        <w:rPr>
          <w:rFonts w:ascii="Arial" w:hAnsi="Arial" w:cs="Arial"/>
        </w:rPr>
        <w:t xml:space="preserve"> </w:t>
      </w:r>
      <w:r w:rsidRPr="003C7F4E">
        <w:rPr>
          <w:rFonts w:ascii="Arial" w:hAnsi="Arial" w:cs="Arial"/>
        </w:rPr>
        <w:t>ed indicare quale referente:</w:t>
      </w:r>
    </w:p>
    <w:p w14:paraId="7BE73F09" w14:textId="543A46A1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Sig./Sig.</w:t>
      </w:r>
      <w:r w:rsidR="00C46893" w:rsidRPr="003C7F4E">
        <w:rPr>
          <w:rFonts w:ascii="Arial" w:hAnsi="Arial" w:cs="Arial"/>
        </w:rPr>
        <w:t>r</w:t>
      </w:r>
      <w:r w:rsidRPr="003C7F4E">
        <w:rPr>
          <w:rFonts w:ascii="Arial" w:hAnsi="Arial" w:cs="Arial"/>
        </w:rPr>
        <w:t>a________________________________________________________</w:t>
      </w:r>
      <w:r w:rsidR="00843127" w:rsidRPr="003C7F4E">
        <w:rPr>
          <w:rFonts w:ascii="Arial" w:hAnsi="Arial" w:cs="Arial"/>
        </w:rPr>
        <w:t>_______</w:t>
      </w:r>
    </w:p>
    <w:p w14:paraId="3E623751" w14:textId="77777777" w:rsidR="00C46893" w:rsidRPr="003C7F4E" w:rsidRDefault="00C46893">
      <w:pPr>
        <w:pStyle w:val="Default"/>
        <w:rPr>
          <w:rFonts w:ascii="Arial" w:hAnsi="Arial" w:cs="Arial"/>
        </w:rPr>
      </w:pPr>
    </w:p>
    <w:p w14:paraId="716A2E3C" w14:textId="28A5AB61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Soggetto________________________________________________________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117C9847" w14:textId="43863C40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73EAA598" w14:textId="15DAD6D4" w:rsidR="00AD02E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52A36B4D" w14:textId="77777777" w:rsidR="0080500E" w:rsidRPr="003C7F4E" w:rsidRDefault="0080500E">
      <w:pPr>
        <w:pStyle w:val="Default"/>
        <w:rPr>
          <w:rFonts w:ascii="Arial" w:hAnsi="Arial" w:cs="Arial"/>
        </w:rPr>
      </w:pPr>
    </w:p>
    <w:p w14:paraId="0BDFB534" w14:textId="7B4EDBFE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Soggetto________________________________________________________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20373E78" w14:textId="48358B75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02644C60" w14:textId="0734BF2B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5CD2BCFD" w14:textId="2FE8DF46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Soggetto________________________________________________________</w:t>
      </w:r>
      <w:r w:rsidR="00843127" w:rsidRPr="003C7F4E">
        <w:rPr>
          <w:rFonts w:ascii="Arial" w:hAnsi="Arial" w:cs="Arial"/>
        </w:rPr>
        <w:t>________</w:t>
      </w:r>
    </w:p>
    <w:p w14:paraId="1BA92602" w14:textId="69BCDEDE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4323DB04" w14:textId="7DD4CCBA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5195FC72" w14:textId="07E4476C" w:rsidR="00AD02E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71603638" w14:textId="77777777" w:rsidR="00497A4D" w:rsidRPr="003C7F4E" w:rsidRDefault="00497A4D">
      <w:pPr>
        <w:pStyle w:val="Default"/>
        <w:rPr>
          <w:rFonts w:ascii="Arial" w:hAnsi="Arial" w:cs="Arial"/>
        </w:rPr>
      </w:pPr>
    </w:p>
    <w:p w14:paraId="02029302" w14:textId="4AFD7D05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Soggetto________________________________________________________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37CE754A" w14:textId="76378530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lastRenderedPageBreak/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06766F41" w14:textId="096EAEE0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0896D327" w14:textId="5A083F3B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1D2F3E09" w14:textId="12080DDB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Soggetto________________________________________________________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386BA1F5" w14:textId="724311A0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143100CF" w14:textId="6D946DBE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36F8BFA5" w14:textId="79B9F261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_______________________________________________________________</w:t>
      </w:r>
      <w:r w:rsidR="00843127" w:rsidRPr="003C7F4E">
        <w:rPr>
          <w:rFonts w:ascii="Arial" w:hAnsi="Arial" w:cs="Arial"/>
        </w:rPr>
        <w:t>_________</w:t>
      </w:r>
    </w:p>
    <w:p w14:paraId="6B5A1D79" w14:textId="77777777" w:rsidR="00624FDA" w:rsidRPr="003C7F4E" w:rsidRDefault="00624FDA">
      <w:pPr>
        <w:pStyle w:val="Default"/>
        <w:rPr>
          <w:rFonts w:ascii="Arial" w:hAnsi="Arial" w:cs="Arial"/>
        </w:rPr>
      </w:pPr>
    </w:p>
    <w:p w14:paraId="04736571" w14:textId="77777777" w:rsidR="00624FDA" w:rsidRPr="003C7F4E" w:rsidRDefault="00624FDA">
      <w:pPr>
        <w:pStyle w:val="Default"/>
        <w:rPr>
          <w:rFonts w:ascii="Arial" w:hAnsi="Arial" w:cs="Arial"/>
        </w:rPr>
      </w:pPr>
    </w:p>
    <w:p w14:paraId="6DF9E23C" w14:textId="2C2674E6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Luogo e Data _______________</w:t>
      </w:r>
      <w:r w:rsidR="00DA4D45" w:rsidRPr="003C7F4E">
        <w:rPr>
          <w:rFonts w:ascii="Arial" w:hAnsi="Arial" w:cs="Arial"/>
        </w:rPr>
        <w:t>_______</w:t>
      </w:r>
    </w:p>
    <w:p w14:paraId="73D9A89F" w14:textId="77777777" w:rsidR="00DA4D45" w:rsidRPr="003C7F4E" w:rsidRDefault="00DA4D45">
      <w:pPr>
        <w:pStyle w:val="Default"/>
        <w:rPr>
          <w:rFonts w:ascii="Arial" w:hAnsi="Arial" w:cs="Arial"/>
        </w:rPr>
      </w:pPr>
    </w:p>
    <w:p w14:paraId="266901D3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Firma: ____________________________</w:t>
      </w:r>
    </w:p>
    <w:p w14:paraId="2577B007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(legale rappresentante)</w:t>
      </w:r>
    </w:p>
    <w:p w14:paraId="7BA8D51B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Firma: ____________________________</w:t>
      </w:r>
    </w:p>
    <w:p w14:paraId="1704617A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(legale rappresentante)</w:t>
      </w:r>
    </w:p>
    <w:p w14:paraId="1E1C31C1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Firma: ____________________________</w:t>
      </w:r>
    </w:p>
    <w:p w14:paraId="3AAD87F0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(legale rappresentante)</w:t>
      </w:r>
    </w:p>
    <w:p w14:paraId="2E44DF53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Firma: ____________________________</w:t>
      </w:r>
    </w:p>
    <w:p w14:paraId="23384487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(legale rappresentante)</w:t>
      </w:r>
    </w:p>
    <w:p w14:paraId="40A9AC8F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Firma: ____________________________</w:t>
      </w:r>
    </w:p>
    <w:p w14:paraId="484DC8A9" w14:textId="77777777" w:rsidR="00AD02EE" w:rsidRPr="003C7F4E" w:rsidRDefault="006E4447">
      <w:pPr>
        <w:pStyle w:val="Default"/>
        <w:rPr>
          <w:rFonts w:ascii="Arial" w:hAnsi="Arial" w:cs="Arial"/>
        </w:rPr>
      </w:pPr>
      <w:r w:rsidRPr="003C7F4E">
        <w:rPr>
          <w:rFonts w:ascii="Arial" w:hAnsi="Arial" w:cs="Arial"/>
        </w:rPr>
        <w:t>(legale rappresentante)</w:t>
      </w:r>
    </w:p>
    <w:sectPr w:rsidR="00AD02EE" w:rsidRPr="003C7F4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E000" w14:textId="77777777" w:rsidR="00301B18" w:rsidRDefault="00301B18">
      <w:r>
        <w:separator/>
      </w:r>
    </w:p>
  </w:endnote>
  <w:endnote w:type="continuationSeparator" w:id="0">
    <w:p w14:paraId="7D94FC1E" w14:textId="77777777" w:rsidR="00301B18" w:rsidRDefault="0030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B5BE" w14:textId="77777777" w:rsidR="00301B18" w:rsidRDefault="00301B18">
      <w:r>
        <w:rPr>
          <w:color w:val="000000"/>
        </w:rPr>
        <w:separator/>
      </w:r>
    </w:p>
  </w:footnote>
  <w:footnote w:type="continuationSeparator" w:id="0">
    <w:p w14:paraId="384D0592" w14:textId="77777777" w:rsidR="00301B18" w:rsidRDefault="0030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77"/>
    <w:rsid w:val="000356CF"/>
    <w:rsid w:val="00052714"/>
    <w:rsid w:val="00131FFB"/>
    <w:rsid w:val="0014342D"/>
    <w:rsid w:val="001851AD"/>
    <w:rsid w:val="0021374E"/>
    <w:rsid w:val="002541AE"/>
    <w:rsid w:val="00301B18"/>
    <w:rsid w:val="003C7F4E"/>
    <w:rsid w:val="004276B8"/>
    <w:rsid w:val="00444C44"/>
    <w:rsid w:val="0045545D"/>
    <w:rsid w:val="00467156"/>
    <w:rsid w:val="00497A4D"/>
    <w:rsid w:val="00564792"/>
    <w:rsid w:val="00574106"/>
    <w:rsid w:val="005A1780"/>
    <w:rsid w:val="00616558"/>
    <w:rsid w:val="00624FDA"/>
    <w:rsid w:val="00660BFC"/>
    <w:rsid w:val="006E4447"/>
    <w:rsid w:val="00762631"/>
    <w:rsid w:val="007A1F4F"/>
    <w:rsid w:val="0080500E"/>
    <w:rsid w:val="00807E87"/>
    <w:rsid w:val="008129EF"/>
    <w:rsid w:val="008304FB"/>
    <w:rsid w:val="00843127"/>
    <w:rsid w:val="00857658"/>
    <w:rsid w:val="008C110D"/>
    <w:rsid w:val="008E787E"/>
    <w:rsid w:val="00935DF6"/>
    <w:rsid w:val="00A27D4B"/>
    <w:rsid w:val="00AA252C"/>
    <w:rsid w:val="00AD02EE"/>
    <w:rsid w:val="00B75010"/>
    <w:rsid w:val="00B82093"/>
    <w:rsid w:val="00BA39A1"/>
    <w:rsid w:val="00BB48E6"/>
    <w:rsid w:val="00BB565F"/>
    <w:rsid w:val="00BB5B77"/>
    <w:rsid w:val="00C46893"/>
    <w:rsid w:val="00CA3257"/>
    <w:rsid w:val="00CB576C"/>
    <w:rsid w:val="00CE1795"/>
    <w:rsid w:val="00DA4D45"/>
    <w:rsid w:val="00DB7264"/>
    <w:rsid w:val="00EA750A"/>
    <w:rsid w:val="00F032F7"/>
    <w:rsid w:val="00F2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971C0"/>
  <w15:docId w15:val="{66818CDD-ED16-4032-A87D-93FC1338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autoSpaceDE w:val="0"/>
    </w:pPr>
    <w:rPr>
      <w:rFonts w:ascii="Malgun Gothic" w:eastAsia="Malgun Gothic" w:hAnsi="Malgun Gothic" w:cs="Malgun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.nardelli\Desktop\ELISA%20PENDENTI\ESEMPI%20MANIFESTAZIONE%20INTERESSE\sant\SANTARCANGELO\all.3_raggruppamento_inform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all.3_raggruppamento_informale</Template>
  <TotalTime>0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Nardelli</dc:creator>
  <cp:keywords/>
  <cp:lastModifiedBy>Nicoletta Cristofori</cp:lastModifiedBy>
  <cp:revision>16</cp:revision>
  <cp:lastPrinted>2021-01-29T10:37:00Z</cp:lastPrinted>
  <dcterms:created xsi:type="dcterms:W3CDTF">2026-03-04T07:38:00Z</dcterms:created>
  <dcterms:modified xsi:type="dcterms:W3CDTF">2026-10-01T11:06:00Z</dcterms:modified>
</cp:coreProperties>
</file>